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3C4" w:rsidRDefault="003003C4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6" o:spid="_x0000_s1026" type="#_x0000_t202" style="position:absolute;margin-left:23.2pt;margin-top:657.6pt;width:505.85pt;height:136.5pt;z-index:251659264;visibility:visible" filled="f" stroked="f" strokeweight=".5pt">
            <v:textbox>
              <w:txbxContent>
                <w:p w:rsidR="003003C4" w:rsidRDefault="003003C4">
                  <w:pPr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CO: VÍKEND PLNÝ INDIÁNSKÝCH ZÁŽITKŮ V TEE-PEE STANECH A KOLEM NICH. S PROGRAMEM PŘES DEN I V NOCI. KDO BUDE CHTÍT, MŮŽE VE STANECH PŘESPAT.</w:t>
                  </w:r>
                </w:p>
                <w:p w:rsidR="003003C4" w:rsidRDefault="003003C4">
                  <w:pPr>
                    <w:ind w:left="708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PROČ: PROTOŽE ZKUŠENOSTI SE POČÍTAJÍ, PROTOŽE KAŽDÝ NEMÁ DOMA TEE-PEE, PROTOŽE VYZKOUŠET NĚCO NOVÉHO JE ZÁBAVA, PROTOŽE TO DĚLÁME PRO VÁS A PROTOŽE NÁS TO BAVÍ.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5" o:spid="_x0000_s1027" type="#_x0000_t202" style="position:absolute;margin-left:260.7pt;margin-top:111.55pt;width:300.95pt;height:271.15pt;z-index:251658240;visibility:visible;mso-position-horizontal-relative:margin" filled="f" stroked="f" strokeweight=".5pt">
            <v:textbox>
              <w:txbxContent>
                <w:p w:rsidR="003003C4" w:rsidRDefault="003003C4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KDY: 27. -29</w:t>
                  </w:r>
                  <w:bookmarkStart w:id="0" w:name="_GoBack"/>
                  <w:bookmarkEnd w:id="0"/>
                  <w:r>
                    <w:rPr>
                      <w:b/>
                      <w:bCs/>
                      <w:sz w:val="56"/>
                      <w:szCs w:val="56"/>
                    </w:rPr>
                    <w:t>. 5. 2016</w:t>
                  </w:r>
                </w:p>
                <w:p w:rsidR="003003C4" w:rsidRDefault="003003C4">
                  <w:pPr>
                    <w:ind w:firstLine="708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KDE: U MALÉ PŘEHRADY</w:t>
                  </w:r>
                </w:p>
                <w:p w:rsidR="003003C4" w:rsidRDefault="003003C4">
                  <w:pPr>
                    <w:ind w:left="708" w:firstLine="708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KDO:KLUB SHM</w:t>
                  </w:r>
                </w:p>
                <w:p w:rsidR="003003C4" w:rsidRDefault="003003C4">
                  <w:pPr>
                    <w:ind w:left="1416" w:firstLine="708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ZA KOLIK: 0,-</w:t>
                  </w:r>
                </w:p>
                <w:p w:rsidR="003003C4" w:rsidRDefault="003003C4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>
          <v:shape id="Textové pole 4" o:spid="_x0000_s1028" type="#_x0000_t202" style="position:absolute;margin-left:43.8pt;margin-top:33.9pt;width:500.25pt;height:65.45pt;z-index:251657216;visibility:visible" filled="f" stroked="f" strokeweight=".5pt">
            <v:textbox>
              <w:txbxContent>
                <w:p w:rsidR="003003C4" w:rsidRDefault="003003C4">
                  <w:pPr>
                    <w:jc w:val="center"/>
                    <w:rPr>
                      <w:b/>
                      <w:bCs/>
                      <w:color w:val="000000"/>
                      <w:sz w:val="72"/>
                      <w:szCs w:val="72"/>
                    </w:rPr>
                  </w:pPr>
                  <w:r>
                    <w:rPr>
                      <w:b/>
                      <w:bCs/>
                      <w:color w:val="000000"/>
                      <w:sz w:val="72"/>
                      <w:szCs w:val="72"/>
                    </w:rPr>
                    <w:t>TEE-PEE VÍKEND PRO VŠECHNY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1" o:spid="_x0000_s1029" type="#_x0000_t202" style="position:absolute;margin-left:1114.8pt;margin-top:-41.9pt;width:603pt;height:856.5pt;z-index:251656192;visibility:visible;mso-position-horizontal:right;mso-position-horizontal-relative:margin" filled="f" stroked="f" strokeweight=".5pt">
            <v:textbox>
              <w:txbxContent>
                <w:p w:rsidR="003003C4" w:rsidRDefault="003003C4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25" type="#_x0000_t75" style="width:581.5pt;height:811.5pt;visibility:visible">
            <v:imagedata r:id="rId4" o:title=""/>
          </v:shape>
        </w:pict>
      </w:r>
    </w:p>
    <w:sectPr w:rsidR="003003C4" w:rsidSect="003003C4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03C4"/>
    <w:rsid w:val="00300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Test</dc:creator>
  <cp:keywords/>
  <dc:description/>
  <cp:lastModifiedBy>Uživatel</cp:lastModifiedBy>
  <cp:revision>2</cp:revision>
  <dcterms:created xsi:type="dcterms:W3CDTF">2016-04-08T14:27:00Z</dcterms:created>
  <dcterms:modified xsi:type="dcterms:W3CDTF">2016-04-08T14:27:00Z</dcterms:modified>
</cp:coreProperties>
</file>